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horzAnchor="margin" w:tblpXSpec="center" w:tblpY="2335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5907"/>
      </w:tblGrid>
      <w:tr w:rsidR="00560712" w:rsidRPr="00637200" w14:paraId="4EC87E51" w14:textId="77777777" w:rsidTr="006464E6">
        <w:trPr>
          <w:trHeight w:val="706"/>
        </w:trPr>
        <w:tc>
          <w:tcPr>
            <w:tcW w:w="5000" w:type="pct"/>
            <w:gridSpan w:val="2"/>
            <w:shd w:val="clear" w:color="auto" w:fill="00B050"/>
            <w:vAlign w:val="center"/>
          </w:tcPr>
          <w:p w14:paraId="06323283" w14:textId="77777777" w:rsidR="00560712" w:rsidRPr="00A337D9" w:rsidRDefault="00560712" w:rsidP="006464E6">
            <w:pPr>
              <w:pStyle w:val="Ttulo1"/>
              <w:spacing w:before="0" w:after="0"/>
              <w:outlineLvl w:val="0"/>
              <w:rPr>
                <w:i/>
                <w:iCs/>
              </w:rPr>
            </w:pPr>
            <w:r w:rsidRPr="00A337D9">
              <w:rPr>
                <w:i/>
                <w:iCs/>
              </w:rPr>
              <w:t>DADES DEL MENOR</w:t>
            </w:r>
          </w:p>
        </w:tc>
      </w:tr>
      <w:tr w:rsidR="00560712" w:rsidRPr="00846B76" w14:paraId="6964DCFA" w14:textId="77777777" w:rsidTr="006464E6">
        <w:trPr>
          <w:trHeight w:val="691"/>
        </w:trPr>
        <w:tc>
          <w:tcPr>
            <w:tcW w:w="1728" w:type="pct"/>
            <w:vAlign w:val="center"/>
          </w:tcPr>
          <w:p w14:paraId="7CA2C223" w14:textId="77777777" w:rsidR="00560712" w:rsidRPr="00637200" w:rsidRDefault="00560712" w:rsidP="006464E6">
            <w:pPr>
              <w:pStyle w:val="Sangranormal"/>
              <w:spacing w:before="0"/>
              <w:ind w:left="0"/>
            </w:pPr>
            <w:proofErr w:type="spellStart"/>
            <w:r>
              <w:t>Nom</w:t>
            </w:r>
            <w:proofErr w:type="spellEnd"/>
            <w:r>
              <w:t xml:space="preserve"> i </w:t>
            </w:r>
            <w:proofErr w:type="spellStart"/>
            <w:r>
              <w:t>llinatges</w:t>
            </w:r>
            <w:proofErr w:type="spellEnd"/>
            <w:r>
              <w:t>:</w:t>
            </w:r>
          </w:p>
        </w:tc>
        <w:sdt>
          <w:sdtPr>
            <w:id w:val="-1155136617"/>
            <w:placeholder>
              <w:docPart w:val="BA4698780AEE46E4A6D7004DA2410159"/>
            </w:placeholder>
            <w:showingPlcHdr/>
            <w:text/>
          </w:sdtPr>
          <w:sdtContent>
            <w:tc>
              <w:tcPr>
                <w:tcW w:w="3272" w:type="pct"/>
                <w:tcBorders>
                  <w:bottom w:val="single" w:sz="4" w:space="0" w:color="auto"/>
                </w:tcBorders>
                <w:vAlign w:val="center"/>
              </w:tcPr>
              <w:p w14:paraId="0AFEBB52" w14:textId="0D9AB069" w:rsidR="00560712" w:rsidRPr="00846B76" w:rsidRDefault="00525F86" w:rsidP="006464E6">
                <w:pPr>
                  <w:spacing w:before="0"/>
                </w:pPr>
                <w:r w:rsidRPr="009E2F1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60712" w:rsidRPr="00846B76" w14:paraId="08F70F91" w14:textId="77777777" w:rsidTr="006464E6">
        <w:trPr>
          <w:trHeight w:val="706"/>
        </w:trPr>
        <w:tc>
          <w:tcPr>
            <w:tcW w:w="1728" w:type="pct"/>
            <w:vAlign w:val="center"/>
          </w:tcPr>
          <w:p w14:paraId="5D7E58C2" w14:textId="77777777" w:rsidR="00560712" w:rsidRDefault="00560712" w:rsidP="006464E6">
            <w:pPr>
              <w:pStyle w:val="Sangranormal"/>
              <w:spacing w:before="0"/>
              <w:ind w:left="0"/>
            </w:pPr>
            <w:r>
              <w:t>DNI:</w:t>
            </w:r>
          </w:p>
        </w:tc>
        <w:sdt>
          <w:sdtPr>
            <w:id w:val="-2022317187"/>
            <w:placeholder>
              <w:docPart w:val="F5679CCD0B454923895FFF64BD93BB9E"/>
            </w:placeholder>
            <w:showingPlcHdr/>
            <w:text/>
          </w:sdtPr>
          <w:sdtContent>
            <w:tc>
              <w:tcPr>
                <w:tcW w:w="3272" w:type="pct"/>
                <w:tcBorders>
                  <w:bottom w:val="single" w:sz="4" w:space="0" w:color="auto"/>
                </w:tcBorders>
                <w:vAlign w:val="center"/>
              </w:tcPr>
              <w:p w14:paraId="531FE091" w14:textId="4EFCD010" w:rsidR="00560712" w:rsidRPr="00846B76" w:rsidRDefault="00525F86" w:rsidP="006464E6">
                <w:pPr>
                  <w:spacing w:before="0"/>
                </w:pPr>
                <w:r w:rsidRPr="009E2F1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60712" w:rsidRPr="00846B76" w14:paraId="51703B60" w14:textId="77777777" w:rsidTr="006464E6">
        <w:trPr>
          <w:trHeight w:val="702"/>
        </w:trPr>
        <w:tc>
          <w:tcPr>
            <w:tcW w:w="1728" w:type="pct"/>
            <w:vAlign w:val="center"/>
          </w:tcPr>
          <w:p w14:paraId="091CEEF1" w14:textId="77777777" w:rsidR="00560712" w:rsidRPr="00637200" w:rsidRDefault="00560712" w:rsidP="006464E6">
            <w:pPr>
              <w:pStyle w:val="Sangranormal"/>
              <w:spacing w:before="0"/>
              <w:ind w:left="0"/>
            </w:pPr>
            <w:r>
              <w:t>Modalitat / Cobertura:</w:t>
            </w:r>
          </w:p>
        </w:tc>
        <w:sdt>
          <w:sdtPr>
            <w:id w:val="-1288970875"/>
            <w:placeholder>
              <w:docPart w:val="853E1D8BA95D438B8E70F4E8449F5BE3"/>
            </w:placeholder>
            <w:showingPlcHdr/>
            <w:text/>
          </w:sdtPr>
          <w:sdtContent>
            <w:tc>
              <w:tcPr>
                <w:tcW w:w="3272" w:type="pct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6074F0B" w14:textId="481BBE3F" w:rsidR="00560712" w:rsidRPr="00846B76" w:rsidRDefault="00525F86" w:rsidP="006464E6">
                <w:pPr>
                  <w:spacing w:before="0"/>
                </w:pPr>
                <w:r w:rsidRPr="009E2F1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60712" w:rsidRPr="00846B76" w14:paraId="7B7320E4" w14:textId="77777777" w:rsidTr="006464E6">
        <w:trPr>
          <w:trHeight w:val="698"/>
        </w:trPr>
        <w:tc>
          <w:tcPr>
            <w:tcW w:w="1728" w:type="pct"/>
            <w:vAlign w:val="center"/>
          </w:tcPr>
          <w:p w14:paraId="59A2BEAB" w14:textId="77777777" w:rsidR="00560712" w:rsidRPr="00637200" w:rsidRDefault="00560712" w:rsidP="006464E6">
            <w:pPr>
              <w:pStyle w:val="Sangranormal"/>
              <w:spacing w:before="0"/>
              <w:ind w:left="0"/>
            </w:pPr>
            <w:r>
              <w:t xml:space="preserve">Club o </w:t>
            </w:r>
            <w:proofErr w:type="spellStart"/>
            <w:r>
              <w:t>independent</w:t>
            </w:r>
            <w:proofErr w:type="spellEnd"/>
            <w:r>
              <w:t>:</w:t>
            </w:r>
          </w:p>
        </w:tc>
        <w:sdt>
          <w:sdtPr>
            <w:id w:val="-281495912"/>
            <w:placeholder>
              <w:docPart w:val="E679B252D46D4B01B5C66DBBFFE63561"/>
            </w:placeholder>
            <w:showingPlcHdr/>
            <w:text/>
          </w:sdtPr>
          <w:sdtContent>
            <w:tc>
              <w:tcPr>
                <w:tcW w:w="3272" w:type="pct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53799C6F" w14:textId="1BD09B87" w:rsidR="00560712" w:rsidRPr="00846B76" w:rsidRDefault="00525F86" w:rsidP="006464E6">
                <w:pPr>
                  <w:spacing w:before="0"/>
                </w:pPr>
                <w:r w:rsidRPr="009E2F1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60712" w:rsidRPr="00846B76" w14:paraId="488DF888" w14:textId="77777777" w:rsidTr="006464E6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0AC1D17A" w14:textId="77777777" w:rsidR="00560712" w:rsidRPr="00846B76" w:rsidRDefault="00560712" w:rsidP="006464E6">
            <w:pPr>
              <w:spacing w:before="0"/>
              <w:rPr>
                <w:rFonts w:asciiTheme="majorHAnsi" w:hAnsiTheme="majorHAnsi"/>
                <w:b/>
                <w:sz w:val="8"/>
              </w:rPr>
            </w:pPr>
          </w:p>
        </w:tc>
      </w:tr>
      <w:tr w:rsidR="00560712" w:rsidRPr="00846B76" w14:paraId="3415CE16" w14:textId="77777777" w:rsidTr="006464E6">
        <w:trPr>
          <w:trHeight w:val="744"/>
        </w:trPr>
        <w:tc>
          <w:tcPr>
            <w:tcW w:w="5000" w:type="pct"/>
            <w:gridSpan w:val="2"/>
            <w:shd w:val="clear" w:color="auto" w:fill="00B050"/>
            <w:vAlign w:val="center"/>
          </w:tcPr>
          <w:p w14:paraId="098450A0" w14:textId="77777777" w:rsidR="00560712" w:rsidRPr="00A337D9" w:rsidRDefault="00560712" w:rsidP="006464E6">
            <w:pPr>
              <w:pStyle w:val="Ttulo1"/>
              <w:spacing w:before="0" w:after="0"/>
              <w:outlineLvl w:val="0"/>
              <w:rPr>
                <w:i/>
                <w:iCs/>
              </w:rPr>
            </w:pPr>
            <w:r w:rsidRPr="00A337D9">
              <w:rPr>
                <w:i/>
                <w:iCs/>
              </w:rPr>
              <w:t>DADES DEL PROGENITOR/A O TUTOR/A LEGAL</w:t>
            </w:r>
          </w:p>
        </w:tc>
      </w:tr>
      <w:tr w:rsidR="00560712" w:rsidRPr="00846B76" w14:paraId="2A3D2C38" w14:textId="77777777" w:rsidTr="006464E6">
        <w:trPr>
          <w:trHeight w:val="660"/>
        </w:trPr>
        <w:tc>
          <w:tcPr>
            <w:tcW w:w="1728" w:type="pct"/>
            <w:vAlign w:val="center"/>
          </w:tcPr>
          <w:p w14:paraId="438FF22A" w14:textId="77777777" w:rsidR="00560712" w:rsidRPr="00846B76" w:rsidRDefault="00560712" w:rsidP="006464E6">
            <w:pPr>
              <w:pStyle w:val="Sangranormal"/>
              <w:spacing w:before="0"/>
              <w:ind w:left="0"/>
            </w:pPr>
            <w:proofErr w:type="spellStart"/>
            <w:r>
              <w:t>Nom</w:t>
            </w:r>
            <w:proofErr w:type="spellEnd"/>
            <w:r>
              <w:t xml:space="preserve"> i </w:t>
            </w:r>
            <w:proofErr w:type="spellStart"/>
            <w:r>
              <w:t>llinatges</w:t>
            </w:r>
            <w:proofErr w:type="spellEnd"/>
            <w:r>
              <w:t>:</w:t>
            </w:r>
          </w:p>
        </w:tc>
        <w:sdt>
          <w:sdtPr>
            <w:id w:val="825862284"/>
            <w:placeholder>
              <w:docPart w:val="E3CD3B335EBC4CC0A57593E64E6EBE47"/>
            </w:placeholder>
            <w:showingPlcHdr/>
            <w:text/>
          </w:sdtPr>
          <w:sdtContent>
            <w:tc>
              <w:tcPr>
                <w:tcW w:w="3272" w:type="pct"/>
                <w:tcBorders>
                  <w:bottom w:val="single" w:sz="4" w:space="0" w:color="auto"/>
                </w:tcBorders>
                <w:vAlign w:val="center"/>
              </w:tcPr>
              <w:p w14:paraId="044A1CBD" w14:textId="2B9DB686" w:rsidR="00560712" w:rsidRPr="00846B76" w:rsidRDefault="00525F86" w:rsidP="006464E6">
                <w:pPr>
                  <w:spacing w:before="0"/>
                </w:pPr>
                <w:r w:rsidRPr="009E2F1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60712" w:rsidRPr="00846B76" w14:paraId="6AD6CE43" w14:textId="77777777" w:rsidTr="006464E6">
        <w:trPr>
          <w:trHeight w:val="701"/>
        </w:trPr>
        <w:tc>
          <w:tcPr>
            <w:tcW w:w="1728" w:type="pct"/>
            <w:vAlign w:val="center"/>
          </w:tcPr>
          <w:p w14:paraId="07D6249B" w14:textId="77777777" w:rsidR="00560712" w:rsidRPr="00846B76" w:rsidRDefault="00560712" w:rsidP="006464E6">
            <w:pPr>
              <w:pStyle w:val="Sangranormal"/>
              <w:spacing w:before="0"/>
              <w:ind w:left="0"/>
            </w:pPr>
            <w:r>
              <w:t>DNI:</w:t>
            </w:r>
          </w:p>
        </w:tc>
        <w:sdt>
          <w:sdtPr>
            <w:id w:val="-1787802894"/>
            <w:placeholder>
              <w:docPart w:val="84E9F04C78B146109FFF99E4813C3A4F"/>
            </w:placeholder>
            <w:showingPlcHdr/>
            <w:text/>
          </w:sdtPr>
          <w:sdtContent>
            <w:tc>
              <w:tcPr>
                <w:tcW w:w="3272" w:type="pct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D4713FE" w14:textId="462FC081" w:rsidR="00560712" w:rsidRPr="00846B76" w:rsidRDefault="00525F86" w:rsidP="006464E6">
                <w:pPr>
                  <w:spacing w:before="0"/>
                </w:pPr>
                <w:r w:rsidRPr="009E2F1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60712" w:rsidRPr="00846B76" w14:paraId="79511175" w14:textId="77777777" w:rsidTr="006464E6">
        <w:trPr>
          <w:trHeight w:val="696"/>
        </w:trPr>
        <w:tc>
          <w:tcPr>
            <w:tcW w:w="1728" w:type="pct"/>
            <w:vAlign w:val="center"/>
          </w:tcPr>
          <w:p w14:paraId="4DB3DC1F" w14:textId="77777777" w:rsidR="00560712" w:rsidRPr="00846B76" w:rsidRDefault="00560712" w:rsidP="006464E6">
            <w:pPr>
              <w:pStyle w:val="Sangranormal"/>
              <w:spacing w:before="0"/>
              <w:ind w:left="0"/>
            </w:pPr>
            <w:proofErr w:type="spellStart"/>
            <w:r>
              <w:t>Modalitat</w:t>
            </w:r>
            <w:proofErr w:type="spellEnd"/>
            <w:r>
              <w:t xml:space="preserve"> / Cobertura:</w:t>
            </w:r>
          </w:p>
        </w:tc>
        <w:sdt>
          <w:sdtPr>
            <w:id w:val="623201036"/>
            <w:placeholder>
              <w:docPart w:val="07FF51F34E414FAB8F125FDF6936B8D5"/>
            </w:placeholder>
            <w:showingPlcHdr/>
            <w:text/>
          </w:sdtPr>
          <w:sdtContent>
            <w:tc>
              <w:tcPr>
                <w:tcW w:w="3272" w:type="pct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08106DCD" w14:textId="31A3049A" w:rsidR="00560712" w:rsidRPr="00846B76" w:rsidRDefault="00525F86" w:rsidP="006464E6">
                <w:pPr>
                  <w:spacing w:before="0"/>
                </w:pPr>
                <w:r w:rsidRPr="009E2F1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60712" w:rsidRPr="00846B76" w14:paraId="1FB45E15" w14:textId="77777777" w:rsidTr="006464E6">
        <w:trPr>
          <w:trHeight w:val="707"/>
        </w:trPr>
        <w:tc>
          <w:tcPr>
            <w:tcW w:w="1728" w:type="pct"/>
            <w:vAlign w:val="center"/>
          </w:tcPr>
          <w:p w14:paraId="3617BA5A" w14:textId="77777777" w:rsidR="00560712" w:rsidRPr="00846B76" w:rsidRDefault="00560712" w:rsidP="006464E6">
            <w:pPr>
              <w:pStyle w:val="Sangranormal"/>
              <w:spacing w:before="0"/>
              <w:ind w:left="0"/>
            </w:pPr>
            <w:r>
              <w:t xml:space="preserve">Club o </w:t>
            </w:r>
            <w:proofErr w:type="spellStart"/>
            <w:r>
              <w:t>independent</w:t>
            </w:r>
            <w:proofErr w:type="spellEnd"/>
            <w:r>
              <w:t>:</w:t>
            </w:r>
          </w:p>
        </w:tc>
        <w:sdt>
          <w:sdtPr>
            <w:id w:val="-1004665024"/>
            <w:placeholder>
              <w:docPart w:val="C9426F77A56B46D58EDC2AF853D60FC5"/>
            </w:placeholder>
            <w:showingPlcHdr/>
            <w:text/>
          </w:sdtPr>
          <w:sdtContent>
            <w:tc>
              <w:tcPr>
                <w:tcW w:w="3272" w:type="pct"/>
                <w:tcBorders>
                  <w:bottom w:val="single" w:sz="4" w:space="0" w:color="auto"/>
                </w:tcBorders>
                <w:vAlign w:val="center"/>
              </w:tcPr>
              <w:p w14:paraId="4754EA7B" w14:textId="2F71C978" w:rsidR="00560712" w:rsidRPr="00846B76" w:rsidRDefault="00525F86" w:rsidP="006464E6">
                <w:pPr>
                  <w:spacing w:before="0"/>
                </w:pPr>
                <w:r w:rsidRPr="009E2F1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60712" w:rsidRPr="00846B76" w14:paraId="602B2523" w14:textId="77777777" w:rsidTr="006464E6">
        <w:trPr>
          <w:trHeight w:val="277"/>
        </w:trPr>
        <w:tc>
          <w:tcPr>
            <w:tcW w:w="1728" w:type="pct"/>
            <w:vAlign w:val="center"/>
          </w:tcPr>
          <w:p w14:paraId="658A0698" w14:textId="77777777" w:rsidR="00560712" w:rsidRPr="00ED4CE9" w:rsidRDefault="00560712" w:rsidP="006464E6">
            <w:pPr>
              <w:pStyle w:val="Sangranormal"/>
              <w:spacing w:before="0"/>
              <w:ind w:left="0"/>
              <w:rPr>
                <w:sz w:val="20"/>
                <w:szCs w:val="20"/>
              </w:rPr>
            </w:pPr>
          </w:p>
        </w:tc>
        <w:tc>
          <w:tcPr>
            <w:tcW w:w="3272" w:type="pct"/>
            <w:vAlign w:val="center"/>
          </w:tcPr>
          <w:p w14:paraId="7B2BF38B" w14:textId="77777777" w:rsidR="00560712" w:rsidRPr="00846B76" w:rsidRDefault="00560712" w:rsidP="006464E6">
            <w:pPr>
              <w:spacing w:before="0"/>
            </w:pPr>
          </w:p>
        </w:tc>
      </w:tr>
      <w:tr w:rsidR="00560712" w:rsidRPr="00A337D9" w14:paraId="1B587183" w14:textId="77777777" w:rsidTr="006464E6">
        <w:trPr>
          <w:trHeight w:val="543"/>
        </w:trPr>
        <w:tc>
          <w:tcPr>
            <w:tcW w:w="5000" w:type="pct"/>
            <w:gridSpan w:val="2"/>
            <w:shd w:val="clear" w:color="auto" w:fill="00B050"/>
            <w:vAlign w:val="center"/>
          </w:tcPr>
          <w:p w14:paraId="723CA37A" w14:textId="77777777" w:rsidR="00560712" w:rsidRPr="00A337D9" w:rsidRDefault="00560712" w:rsidP="006464E6">
            <w:pPr>
              <w:pStyle w:val="Ttulo1"/>
              <w:spacing w:before="0" w:after="0"/>
              <w:outlineLvl w:val="0"/>
              <w:rPr>
                <w:i/>
                <w:iCs/>
              </w:rPr>
            </w:pPr>
            <w:r>
              <w:rPr>
                <w:i/>
                <w:iCs/>
              </w:rPr>
              <w:t>Nº DE COMPTE D</w:t>
            </w:r>
            <w:r w:rsidRPr="00A337D9">
              <w:rPr>
                <w:i/>
                <w:iCs/>
              </w:rPr>
              <w:t>EL PROGENITOR/A O TUTOR/A LEGAL</w:t>
            </w:r>
          </w:p>
        </w:tc>
      </w:tr>
      <w:tr w:rsidR="00560712" w:rsidRPr="00846B76" w14:paraId="7D3BD34C" w14:textId="77777777" w:rsidTr="006464E6">
        <w:trPr>
          <w:trHeight w:val="701"/>
        </w:trPr>
        <w:tc>
          <w:tcPr>
            <w:tcW w:w="1728" w:type="pct"/>
            <w:vAlign w:val="center"/>
          </w:tcPr>
          <w:p w14:paraId="2B078189" w14:textId="77777777" w:rsidR="00560712" w:rsidRDefault="00560712" w:rsidP="006464E6">
            <w:pPr>
              <w:pStyle w:val="Sangranormal"/>
              <w:spacing w:before="0"/>
              <w:ind w:left="0"/>
            </w:pPr>
            <w:r>
              <w:t>IBAN</w:t>
            </w:r>
          </w:p>
        </w:tc>
        <w:sdt>
          <w:sdtPr>
            <w:id w:val="530299123"/>
            <w:placeholder>
              <w:docPart w:val="674176A251DC460985CD0C8256CCD284"/>
            </w:placeholder>
            <w:showingPlcHdr/>
            <w:text/>
          </w:sdtPr>
          <w:sdtContent>
            <w:tc>
              <w:tcPr>
                <w:tcW w:w="3272" w:type="pct"/>
                <w:tcBorders>
                  <w:bottom w:val="single" w:sz="4" w:space="0" w:color="auto"/>
                </w:tcBorders>
                <w:vAlign w:val="center"/>
              </w:tcPr>
              <w:p w14:paraId="5A014188" w14:textId="5BBAF693" w:rsidR="00560712" w:rsidRPr="00846B76" w:rsidRDefault="00525F86" w:rsidP="006464E6">
                <w:pPr>
                  <w:spacing w:before="0"/>
                </w:pPr>
                <w:r w:rsidRPr="009E2F1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C20B89" w:rsidRPr="00846B76" w14:paraId="5F89FF85" w14:textId="77777777" w:rsidTr="006464E6">
        <w:trPr>
          <w:trHeight w:val="715"/>
        </w:trPr>
        <w:tc>
          <w:tcPr>
            <w:tcW w:w="1728" w:type="pct"/>
            <w:vAlign w:val="center"/>
          </w:tcPr>
          <w:p w14:paraId="7B260317" w14:textId="77777777" w:rsidR="00C20B89" w:rsidRPr="00846B76" w:rsidRDefault="00C20B89" w:rsidP="006464E6">
            <w:pPr>
              <w:spacing w:before="0"/>
            </w:pPr>
            <w:proofErr w:type="spellStart"/>
            <w:r>
              <w:t>Entitat</w:t>
            </w:r>
            <w:proofErr w:type="spellEnd"/>
            <w:r>
              <w:t>:</w:t>
            </w:r>
          </w:p>
        </w:tc>
        <w:sdt>
          <w:sdtPr>
            <w:id w:val="186419152"/>
            <w:placeholder>
              <w:docPart w:val="E5ED96A3EF154A9BAA5527129B3FC1C2"/>
            </w:placeholder>
            <w:showingPlcHdr/>
            <w:text/>
          </w:sdtPr>
          <w:sdtContent>
            <w:tc>
              <w:tcPr>
                <w:tcW w:w="3272" w:type="pct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7C518C8D" w14:textId="4B3B06F5" w:rsidR="00C20B89" w:rsidRPr="00846B76" w:rsidRDefault="00525F86" w:rsidP="006464E6">
                <w:pPr>
                  <w:spacing w:before="0"/>
                </w:pPr>
                <w:r w:rsidRPr="009E2F1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tbl>
      <w:tblPr>
        <w:tblpPr w:leftFromText="141" w:rightFromText="141" w:vertAnchor="page" w:horzAnchor="margin" w:tblpY="2189"/>
        <w:tblW w:w="0" w:type="auto"/>
        <w:tblLook w:val="04A0" w:firstRow="1" w:lastRow="0" w:firstColumn="1" w:lastColumn="0" w:noHBand="0" w:noVBand="1"/>
      </w:tblPr>
      <w:tblGrid>
        <w:gridCol w:w="1343"/>
        <w:gridCol w:w="7683"/>
      </w:tblGrid>
      <w:tr w:rsidR="006464E6" w:rsidRPr="003F4922" w14:paraId="149C78EC" w14:textId="77777777" w:rsidTr="006464E6">
        <w:trPr>
          <w:trHeight w:val="990"/>
        </w:trPr>
        <w:tc>
          <w:tcPr>
            <w:tcW w:w="1343" w:type="dxa"/>
            <w:vAlign w:val="center"/>
          </w:tcPr>
          <w:p w14:paraId="15E01BF4" w14:textId="77777777" w:rsidR="006464E6" w:rsidRPr="003F4922" w:rsidRDefault="006464E6" w:rsidP="006464E6">
            <w:pPr>
              <w:spacing w:after="0"/>
              <w:rPr>
                <w:rFonts w:asciiTheme="majorHAnsi" w:eastAsia="Calibri" w:hAnsiTheme="majorHAnsi" w:cs="Times New Roman"/>
                <w:b/>
                <w:color w:val="731F1C" w:themeColor="accent5"/>
                <w:sz w:val="44"/>
                <w:szCs w:val="24"/>
              </w:rPr>
            </w:pPr>
            <w:r w:rsidRPr="003F4922">
              <w:rPr>
                <w:rFonts w:asciiTheme="majorHAnsi" w:eastAsia="Calibri" w:hAnsiTheme="majorHAnsi" w:cs="Times New Roman"/>
                <w:b/>
                <w:noProof/>
                <w:color w:val="731F1C" w:themeColor="accent5"/>
                <w:sz w:val="44"/>
                <w:szCs w:val="24"/>
                <w:lang w:bidi="es-ES"/>
              </w:rPr>
              <w:drawing>
                <wp:anchor distT="0" distB="0" distL="114300" distR="114300" simplePos="0" relativeHeight="251659264" behindDoc="0" locked="0" layoutInCell="1" allowOverlap="1" wp14:anchorId="51D7BD84" wp14:editId="5C8E4B3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15240</wp:posOffset>
                  </wp:positionV>
                  <wp:extent cx="640080" cy="640080"/>
                  <wp:effectExtent l="0" t="0" r="0" b="0"/>
                  <wp:wrapNone/>
                  <wp:docPr id="11" name="Gráfico 11" descr="Usuar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mployeeBadge.sv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83" w:type="dxa"/>
            <w:vAlign w:val="center"/>
          </w:tcPr>
          <w:p w14:paraId="519D24E0" w14:textId="77777777" w:rsidR="006464E6" w:rsidRPr="003F4922" w:rsidRDefault="006464E6" w:rsidP="006464E6">
            <w:pPr>
              <w:spacing w:after="0"/>
              <w:rPr>
                <w:rFonts w:asciiTheme="majorHAnsi" w:eastAsia="Calibri" w:hAnsiTheme="majorHAnsi" w:cs="Times New Roman"/>
                <w:b/>
                <w:color w:val="731F1C" w:themeColor="accent5"/>
                <w:sz w:val="44"/>
                <w:szCs w:val="24"/>
              </w:rPr>
            </w:pPr>
            <w:r w:rsidRPr="003F4922">
              <w:rPr>
                <w:rFonts w:asciiTheme="majorHAnsi" w:eastAsia="Calibri" w:hAnsiTheme="majorHAnsi" w:cs="Times New Roman"/>
                <w:b/>
                <w:color w:val="00B050"/>
                <w:sz w:val="44"/>
                <w:szCs w:val="24"/>
              </w:rPr>
              <w:t>Formulari descompte menors d’edat:</w:t>
            </w:r>
          </w:p>
        </w:tc>
      </w:tr>
    </w:tbl>
    <w:p w14:paraId="74E6C1DC" w14:textId="760E1682" w:rsidR="00C20B89" w:rsidRPr="00C20B89" w:rsidRDefault="00C20B89" w:rsidP="00560712">
      <w:pPr>
        <w:rPr>
          <w:b/>
          <w:bCs/>
          <w:i/>
          <w:iCs/>
        </w:rPr>
      </w:pPr>
      <w:r w:rsidRPr="00C20B89">
        <w:rPr>
          <w:b/>
          <w:bCs/>
          <w:i/>
          <w:iCs/>
        </w:rPr>
        <w:t>*</w:t>
      </w:r>
      <w:proofErr w:type="spellStart"/>
      <w:r w:rsidRPr="00C20B89">
        <w:rPr>
          <w:b/>
          <w:bCs/>
          <w:i/>
          <w:iCs/>
        </w:rPr>
        <w:t>S’ha</w:t>
      </w:r>
      <w:proofErr w:type="spellEnd"/>
      <w:r w:rsidRPr="00C20B89">
        <w:rPr>
          <w:b/>
          <w:bCs/>
          <w:i/>
          <w:iCs/>
        </w:rPr>
        <w:t xml:space="preserve"> </w:t>
      </w:r>
      <w:proofErr w:type="spellStart"/>
      <w:r w:rsidRPr="00C20B89">
        <w:rPr>
          <w:b/>
          <w:bCs/>
          <w:i/>
          <w:iCs/>
        </w:rPr>
        <w:t>d’entregar</w:t>
      </w:r>
      <w:proofErr w:type="spellEnd"/>
      <w:r w:rsidRPr="00C20B89">
        <w:rPr>
          <w:b/>
          <w:bCs/>
          <w:i/>
          <w:iCs/>
        </w:rPr>
        <w:t xml:space="preserve"> </w:t>
      </w:r>
      <w:proofErr w:type="spellStart"/>
      <w:r w:rsidRPr="00C20B89">
        <w:rPr>
          <w:b/>
          <w:bCs/>
          <w:i/>
          <w:iCs/>
        </w:rPr>
        <w:t>aquest</w:t>
      </w:r>
      <w:proofErr w:type="spellEnd"/>
      <w:r w:rsidRPr="00C20B89">
        <w:rPr>
          <w:b/>
          <w:bCs/>
          <w:i/>
          <w:iCs/>
        </w:rPr>
        <w:t xml:space="preserve"> </w:t>
      </w:r>
      <w:proofErr w:type="spellStart"/>
      <w:r w:rsidRPr="00C20B89">
        <w:rPr>
          <w:b/>
          <w:bCs/>
          <w:i/>
          <w:iCs/>
        </w:rPr>
        <w:t>formulari</w:t>
      </w:r>
      <w:proofErr w:type="spellEnd"/>
      <w:r w:rsidRPr="00C20B89">
        <w:rPr>
          <w:b/>
          <w:bCs/>
          <w:i/>
          <w:iCs/>
        </w:rPr>
        <w:t xml:space="preserve"> a </w:t>
      </w:r>
      <w:hyperlink r:id="rId13" w:history="1">
        <w:r w:rsidRPr="00C20B89">
          <w:rPr>
            <w:rStyle w:val="Hipervnculo"/>
            <w:b/>
            <w:bCs/>
            <w:i/>
            <w:iCs/>
            <w:color w:val="00B050"/>
          </w:rPr>
          <w:t>secretaria@fbmweb.com</w:t>
        </w:r>
      </w:hyperlink>
      <w:r w:rsidRPr="00C20B89">
        <w:rPr>
          <w:b/>
          <w:bCs/>
          <w:i/>
          <w:iCs/>
        </w:rPr>
        <w:t xml:space="preserve"> </w:t>
      </w:r>
      <w:proofErr w:type="spellStart"/>
      <w:r w:rsidRPr="00C20B89">
        <w:rPr>
          <w:b/>
          <w:bCs/>
          <w:i/>
          <w:iCs/>
        </w:rPr>
        <w:t>juntament</w:t>
      </w:r>
      <w:proofErr w:type="spellEnd"/>
      <w:r w:rsidRPr="00C20B89">
        <w:rPr>
          <w:b/>
          <w:bCs/>
          <w:i/>
          <w:iCs/>
        </w:rPr>
        <w:t xml:space="preserve"> amb el DNI per les </w:t>
      </w:r>
      <w:proofErr w:type="spellStart"/>
      <w:r w:rsidRPr="00C20B89">
        <w:rPr>
          <w:b/>
          <w:bCs/>
          <w:i/>
          <w:iCs/>
        </w:rPr>
        <w:t>dues</w:t>
      </w:r>
      <w:proofErr w:type="spellEnd"/>
      <w:r w:rsidRPr="00C20B89">
        <w:rPr>
          <w:b/>
          <w:bCs/>
          <w:i/>
          <w:iCs/>
        </w:rPr>
        <w:t xml:space="preserve"> cares </w:t>
      </w:r>
      <w:proofErr w:type="spellStart"/>
      <w:r w:rsidRPr="00C20B89">
        <w:rPr>
          <w:b/>
          <w:bCs/>
          <w:i/>
          <w:iCs/>
        </w:rPr>
        <w:t>tant</w:t>
      </w:r>
      <w:proofErr w:type="spellEnd"/>
      <w:r w:rsidRPr="00C20B89">
        <w:rPr>
          <w:b/>
          <w:bCs/>
          <w:i/>
          <w:iCs/>
        </w:rPr>
        <w:t xml:space="preserve"> del menor </w:t>
      </w:r>
      <w:proofErr w:type="spellStart"/>
      <w:r w:rsidRPr="00C20B89">
        <w:rPr>
          <w:b/>
          <w:bCs/>
          <w:i/>
          <w:iCs/>
        </w:rPr>
        <w:t>d’edat</w:t>
      </w:r>
      <w:proofErr w:type="spellEnd"/>
      <w:r w:rsidRPr="00C20B89">
        <w:rPr>
          <w:b/>
          <w:bCs/>
          <w:i/>
          <w:iCs/>
        </w:rPr>
        <w:t xml:space="preserve"> </w:t>
      </w:r>
      <w:proofErr w:type="spellStart"/>
      <w:r w:rsidRPr="00C20B89">
        <w:rPr>
          <w:b/>
          <w:bCs/>
          <w:i/>
          <w:iCs/>
        </w:rPr>
        <w:t>com</w:t>
      </w:r>
      <w:proofErr w:type="spellEnd"/>
      <w:r w:rsidRPr="00C20B89">
        <w:rPr>
          <w:b/>
          <w:bCs/>
          <w:i/>
          <w:iCs/>
        </w:rPr>
        <w:t xml:space="preserve"> del progenitor/a.</w:t>
      </w:r>
    </w:p>
    <w:sectPr w:rsidR="00C20B89" w:rsidRPr="00C20B89" w:rsidSect="003F4922">
      <w:headerReference w:type="default" r:id="rId14"/>
      <w:footerReference w:type="default" r:id="rId15"/>
      <w:pgSz w:w="11906" w:h="16838" w:code="9"/>
      <w:pgMar w:top="1440" w:right="1440" w:bottom="1440" w:left="1440" w:header="720" w:footer="67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04172" w14:textId="77777777" w:rsidR="001E3FC3" w:rsidRDefault="001E3FC3" w:rsidP="000172E5">
      <w:pPr>
        <w:spacing w:after="0" w:line="240" w:lineRule="auto"/>
      </w:pPr>
      <w:r>
        <w:separator/>
      </w:r>
    </w:p>
  </w:endnote>
  <w:endnote w:type="continuationSeparator" w:id="0">
    <w:p w14:paraId="3CA173E9" w14:textId="77777777" w:rsidR="001E3FC3" w:rsidRDefault="001E3FC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6E4CBB-8A5D-4D45-BB77-42DBD5DD41DE}"/>
    <w:embedBold r:id="rId2" w:fontKey="{B73FBAFF-651E-4969-8B04-24C42302BA7E}"/>
    <w:embedBoldItalic r:id="rId3" w:fontKey="{82514A09-9741-4E1E-8633-648B9A63740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611C597-304D-4704-96D1-5293C57ADFE4}"/>
    <w:embedBold r:id="rId5" w:fontKey="{C142FED1-16CA-4DBB-B9BA-7043DAEA5CDE}"/>
    <w:embedItalic r:id="rId6" w:fontKey="{0F264A9B-122A-410C-9316-1FFB7966923A}"/>
    <w:embedBoldItalic r:id="rId7" w:fontKey="{4304AE50-8CF8-4F55-86B9-CEB0DFF0867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2B306D02-1599-461D-9054-087B214AB5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6564A2D5-4496-425C-B435-D294E2F930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95FA2" w14:textId="18B8D1CC" w:rsidR="003F4922" w:rsidRPr="003F4922" w:rsidRDefault="003F4922" w:rsidP="003F4922">
    <w:pPr>
      <w:pStyle w:val="Piedepgina"/>
      <w:jc w:val="center"/>
      <w:rPr>
        <w:lang w:val="en-US"/>
      </w:rPr>
    </w:pPr>
    <w:r w:rsidRPr="001504DC">
      <w:rPr>
        <w:lang w:val="en-US"/>
      </w:rPr>
      <w:t>Tel. +34 971 29 13 74 | Wsp. +34 681 003 724</w:t>
    </w:r>
    <w:r>
      <w:rPr>
        <w:lang w:val="en-US"/>
      </w:rPr>
      <w:br/>
    </w:r>
    <w:hyperlink r:id="rId1" w:history="1">
      <w:r w:rsidRPr="000477FF">
        <w:rPr>
          <w:rStyle w:val="Hipervnculo"/>
          <w:color w:val="00B050"/>
          <w:lang w:val="en-US"/>
        </w:rPr>
        <w:t>secretaria@fbmweb.com</w:t>
      </w:r>
    </w:hyperlink>
    <w:r w:rsidRPr="000477FF">
      <w:rPr>
        <w:color w:val="00B050"/>
        <w:lang w:val="en-US"/>
      </w:rPr>
      <w:t xml:space="preserve"> </w:t>
    </w:r>
    <w:r w:rsidRPr="000477FF">
      <w:rPr>
        <w:lang w:val="en-US"/>
      </w:rPr>
      <w:t>|</w:t>
    </w:r>
    <w:r w:rsidRPr="000477FF">
      <w:rPr>
        <w:color w:val="00B050"/>
        <w:lang w:val="en-US"/>
      </w:rPr>
      <w:t xml:space="preserve"> </w:t>
    </w:r>
    <w:hyperlink r:id="rId2" w:history="1">
      <w:r w:rsidRPr="000477FF">
        <w:rPr>
          <w:rStyle w:val="Hipervnculo"/>
          <w:color w:val="00B050"/>
          <w:lang w:val="en-US"/>
        </w:rPr>
        <w:t>www.fbmweb.com</w:t>
      </w:r>
    </w:hyperlink>
    <w:r w:rsidRPr="000477FF">
      <w:rPr>
        <w:color w:val="00B050"/>
        <w:lang w:val="en-US"/>
      </w:rPr>
      <w:br/>
    </w:r>
    <w:r w:rsidRPr="001504DC">
      <w:rPr>
        <w:lang w:val="en-US"/>
      </w:rPr>
      <w:t>Carrer Uruguai s/n (Velòdrom Illes Balears) - 07010 Palma – Illes Balears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8F389" w14:textId="77777777" w:rsidR="001E3FC3" w:rsidRDefault="001E3FC3" w:rsidP="000172E5">
      <w:pPr>
        <w:spacing w:after="0" w:line="240" w:lineRule="auto"/>
      </w:pPr>
      <w:r>
        <w:separator/>
      </w:r>
    </w:p>
  </w:footnote>
  <w:footnote w:type="continuationSeparator" w:id="0">
    <w:p w14:paraId="35D9D4D7" w14:textId="77777777" w:rsidR="001E3FC3" w:rsidRDefault="001E3FC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2FA56" w14:textId="580AC9BA" w:rsidR="00560712" w:rsidRPr="00560712" w:rsidRDefault="00560712" w:rsidP="00560712">
    <w:pPr>
      <w:spacing w:before="0" w:after="0" w:line="240" w:lineRule="auto"/>
      <w:ind w:left="720" w:firstLine="720"/>
      <w:rPr>
        <w:rFonts w:ascii="Calibri" w:eastAsia="Calibri" w:hAnsi="Calibri" w:cs="Calibri"/>
        <w:b/>
        <w:bCs/>
        <w:i/>
        <w:iCs/>
        <w:color w:val="800000"/>
        <w:sz w:val="22"/>
        <w:szCs w:val="22"/>
        <w:lang w:eastAsia="es-E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8AD58EC" wp14:editId="7B56D7EB">
          <wp:simplePos x="0" y="0"/>
          <wp:positionH relativeFrom="column">
            <wp:posOffset>-77470</wp:posOffset>
          </wp:positionH>
          <wp:positionV relativeFrom="paragraph">
            <wp:posOffset>-172720</wp:posOffset>
          </wp:positionV>
          <wp:extent cx="891540" cy="891540"/>
          <wp:effectExtent l="0" t="0" r="3810" b="3810"/>
          <wp:wrapNone/>
          <wp:docPr id="17" name="Imagen 17" descr="Imagen que contiene reloj, firmar, señal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Imagen que contiene reloj, firmar, señal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89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0712">
      <w:rPr>
        <w:rFonts w:ascii="Calibri" w:eastAsia="Calibri" w:hAnsi="Calibri" w:cs="Calibri"/>
        <w:b/>
        <w:bCs/>
        <w:i/>
        <w:iCs/>
        <w:color w:val="800000"/>
        <w:sz w:val="22"/>
        <w:szCs w:val="22"/>
        <w:lang w:eastAsia="es-ES"/>
      </w:rPr>
      <w:t>FEDERACIÓ BALEAR</w:t>
    </w:r>
  </w:p>
  <w:p w14:paraId="5AEAA09D" w14:textId="1E596779" w:rsidR="00560712" w:rsidRPr="00560712" w:rsidRDefault="00560712" w:rsidP="00560712">
    <w:pPr>
      <w:spacing w:before="0" w:after="0" w:line="240" w:lineRule="auto"/>
      <w:rPr>
        <w:rFonts w:ascii="Calibri" w:eastAsia="Calibri" w:hAnsi="Calibri" w:cs="Calibri"/>
        <w:b/>
        <w:bCs/>
        <w:i/>
        <w:iCs/>
        <w:color w:val="800000"/>
        <w:sz w:val="22"/>
        <w:szCs w:val="22"/>
        <w:lang w:eastAsia="es-ES"/>
      </w:rPr>
    </w:pPr>
    <w:r w:rsidRPr="00560712">
      <w:rPr>
        <w:rFonts w:ascii="Calibri" w:eastAsia="Calibri" w:hAnsi="Calibri" w:cs="Calibri"/>
        <w:b/>
        <w:bCs/>
        <w:i/>
        <w:iCs/>
        <w:color w:val="800000"/>
        <w:sz w:val="22"/>
        <w:szCs w:val="22"/>
        <w:lang w:eastAsia="es-ES"/>
      </w:rPr>
      <w:tab/>
    </w:r>
    <w:r w:rsidRPr="00560712">
      <w:rPr>
        <w:rFonts w:ascii="Calibri" w:eastAsia="Calibri" w:hAnsi="Calibri" w:cs="Calibri"/>
        <w:b/>
        <w:bCs/>
        <w:i/>
        <w:iCs/>
        <w:color w:val="800000"/>
        <w:sz w:val="22"/>
        <w:szCs w:val="22"/>
        <w:lang w:eastAsia="es-ES"/>
      </w:rPr>
      <w:tab/>
      <w:t>DE MUNTANYISME</w:t>
    </w:r>
  </w:p>
  <w:p w14:paraId="76208C09" w14:textId="77777777" w:rsidR="00560712" w:rsidRPr="00560712" w:rsidRDefault="00560712" w:rsidP="00560712">
    <w:pPr>
      <w:spacing w:before="0" w:after="0" w:line="240" w:lineRule="auto"/>
      <w:rPr>
        <w:rFonts w:ascii="Calibri" w:eastAsia="Calibri" w:hAnsi="Calibri" w:cs="Calibri"/>
        <w:b/>
        <w:bCs/>
        <w:i/>
        <w:iCs/>
        <w:color w:val="800000"/>
        <w:sz w:val="22"/>
        <w:szCs w:val="22"/>
        <w:lang w:eastAsia="es-ES"/>
      </w:rPr>
    </w:pPr>
    <w:r w:rsidRPr="00560712">
      <w:rPr>
        <w:rFonts w:ascii="Calibri" w:eastAsia="Calibri" w:hAnsi="Calibri" w:cs="Calibri"/>
        <w:b/>
        <w:bCs/>
        <w:i/>
        <w:iCs/>
        <w:color w:val="800000"/>
        <w:sz w:val="22"/>
        <w:szCs w:val="22"/>
        <w:lang w:eastAsia="es-ES"/>
      </w:rPr>
      <w:tab/>
    </w:r>
    <w:r w:rsidRPr="00560712">
      <w:rPr>
        <w:rFonts w:ascii="Calibri" w:eastAsia="Calibri" w:hAnsi="Calibri" w:cs="Calibri"/>
        <w:b/>
        <w:bCs/>
        <w:i/>
        <w:iCs/>
        <w:color w:val="800000"/>
        <w:sz w:val="22"/>
        <w:szCs w:val="22"/>
        <w:lang w:eastAsia="es-ES"/>
      </w:rPr>
      <w:tab/>
      <w:t>I ESCALADA</w:t>
    </w:r>
  </w:p>
  <w:p w14:paraId="59A92FC7" w14:textId="77777777" w:rsidR="00560712" w:rsidRPr="00560712" w:rsidRDefault="00560712" w:rsidP="00560712">
    <w:pPr>
      <w:spacing w:before="0" w:after="0" w:line="240" w:lineRule="auto"/>
      <w:rPr>
        <w:rFonts w:ascii="Calibri" w:eastAsia="Calibri" w:hAnsi="Calibri" w:cs="Calibri"/>
        <w:color w:val="000000"/>
        <w:sz w:val="22"/>
        <w:szCs w:val="22"/>
        <w:lang w:eastAsia="es-ES"/>
      </w:rPr>
    </w:pPr>
    <w:r w:rsidRPr="00560712">
      <w:rPr>
        <w:rFonts w:ascii="Calibri" w:eastAsia="Calibri" w:hAnsi="Calibri" w:cs="Calibri"/>
        <w:color w:val="000000"/>
        <w:sz w:val="22"/>
        <w:szCs w:val="22"/>
        <w:lang w:eastAsia="es-ES"/>
      </w:rPr>
      <w:tab/>
    </w:r>
    <w:r w:rsidRPr="00560712">
      <w:rPr>
        <w:rFonts w:ascii="Calibri" w:eastAsia="Calibri" w:hAnsi="Calibri" w:cs="Calibri"/>
        <w:color w:val="000000"/>
        <w:sz w:val="22"/>
        <w:szCs w:val="22"/>
        <w:lang w:eastAsia="es-ES"/>
      </w:rPr>
      <w:tab/>
      <w:t>G-07220395</w:t>
    </w:r>
  </w:p>
  <w:p w14:paraId="1F2B1706" w14:textId="307A1F2D" w:rsidR="000477FF" w:rsidRDefault="000477F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A+SerjaWhi/+9b1jG3AAGBQTz6p5I6rEVO1dhn9LBztZuiookTUYuQRZ166X1itR5pE4VRR5rIxUex/6/UIBQg==" w:salt="Me64dQ0HfXJAeQ3RlAQNV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B33"/>
    <w:rsid w:val="000172E5"/>
    <w:rsid w:val="000477FF"/>
    <w:rsid w:val="00052382"/>
    <w:rsid w:val="0006568A"/>
    <w:rsid w:val="00076F0F"/>
    <w:rsid w:val="00084253"/>
    <w:rsid w:val="000D1F49"/>
    <w:rsid w:val="001269A2"/>
    <w:rsid w:val="001504DC"/>
    <w:rsid w:val="001727CA"/>
    <w:rsid w:val="001800AB"/>
    <w:rsid w:val="001E3FC3"/>
    <w:rsid w:val="002C56E6"/>
    <w:rsid w:val="00311D4F"/>
    <w:rsid w:val="00335B33"/>
    <w:rsid w:val="0034390E"/>
    <w:rsid w:val="00344849"/>
    <w:rsid w:val="00361E11"/>
    <w:rsid w:val="003769BA"/>
    <w:rsid w:val="003F0847"/>
    <w:rsid w:val="003F4922"/>
    <w:rsid w:val="0040090B"/>
    <w:rsid w:val="0046302A"/>
    <w:rsid w:val="00487D2D"/>
    <w:rsid w:val="004D5D62"/>
    <w:rsid w:val="00502E9C"/>
    <w:rsid w:val="005112D0"/>
    <w:rsid w:val="00525F86"/>
    <w:rsid w:val="00550B0F"/>
    <w:rsid w:val="00560712"/>
    <w:rsid w:val="00577E06"/>
    <w:rsid w:val="005808DF"/>
    <w:rsid w:val="00583334"/>
    <w:rsid w:val="005A3BF7"/>
    <w:rsid w:val="005F2035"/>
    <w:rsid w:val="005F7990"/>
    <w:rsid w:val="006145D8"/>
    <w:rsid w:val="00637200"/>
    <w:rsid w:val="0063739C"/>
    <w:rsid w:val="006464E6"/>
    <w:rsid w:val="00670787"/>
    <w:rsid w:val="007147D7"/>
    <w:rsid w:val="00770F25"/>
    <w:rsid w:val="007720C6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D5863"/>
    <w:rsid w:val="009F619A"/>
    <w:rsid w:val="009F6DDE"/>
    <w:rsid w:val="00A337D9"/>
    <w:rsid w:val="00A370A8"/>
    <w:rsid w:val="00B337A2"/>
    <w:rsid w:val="00BD4753"/>
    <w:rsid w:val="00BD5CB1"/>
    <w:rsid w:val="00BE62EE"/>
    <w:rsid w:val="00C003BA"/>
    <w:rsid w:val="00C20B89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65E4E"/>
    <w:rsid w:val="00DB3FAD"/>
    <w:rsid w:val="00DC71EC"/>
    <w:rsid w:val="00E61C09"/>
    <w:rsid w:val="00E86767"/>
    <w:rsid w:val="00EB3B58"/>
    <w:rsid w:val="00EC7359"/>
    <w:rsid w:val="00ED4CE9"/>
    <w:rsid w:val="00EE3054"/>
    <w:rsid w:val="00F00606"/>
    <w:rsid w:val="00F01256"/>
    <w:rsid w:val="00F37D08"/>
    <w:rsid w:val="00F66C7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EFC9B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550B0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rsid w:val="001504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cretaria@fbmweb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bmweb.com" TargetMode="External"/><Relationship Id="rId1" Type="http://schemas.openxmlformats.org/officeDocument/2006/relationships/hyperlink" Target="mailto:secretaria@fbmweb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%20FBME\AppData\Roaming\Microsoft\Templates\Formulario%20de%20suscripci&#243;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A4698780AEE46E4A6D7004DA2410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66C88-27D5-4DE1-8ED2-D499D8C7798D}"/>
      </w:docPartPr>
      <w:docPartBody>
        <w:p w:rsidR="00000000" w:rsidRDefault="00D42F4E" w:rsidP="00D42F4E">
          <w:pPr>
            <w:pStyle w:val="BA4698780AEE46E4A6D7004DA2410159"/>
          </w:pPr>
          <w:r w:rsidRPr="009E2F1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5679CCD0B454923895FFF64BD93B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629E1-AEC2-4356-9CFA-502D4027B028}"/>
      </w:docPartPr>
      <w:docPartBody>
        <w:p w:rsidR="00000000" w:rsidRDefault="00D42F4E" w:rsidP="00D42F4E">
          <w:pPr>
            <w:pStyle w:val="F5679CCD0B454923895FFF64BD93BB9E"/>
          </w:pPr>
          <w:r w:rsidRPr="009E2F1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53E1D8BA95D438B8E70F4E8449F5B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27734-1547-40DA-B93D-2BCEA5AA9B5C}"/>
      </w:docPartPr>
      <w:docPartBody>
        <w:p w:rsidR="00000000" w:rsidRDefault="00D42F4E" w:rsidP="00D42F4E">
          <w:pPr>
            <w:pStyle w:val="853E1D8BA95D438B8E70F4E8449F5BE3"/>
          </w:pPr>
          <w:r w:rsidRPr="009E2F1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679B252D46D4B01B5C66DBBFFE63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8B17A-0744-4455-8C81-3B864D70134E}"/>
      </w:docPartPr>
      <w:docPartBody>
        <w:p w:rsidR="00000000" w:rsidRDefault="00D42F4E" w:rsidP="00D42F4E">
          <w:pPr>
            <w:pStyle w:val="E679B252D46D4B01B5C66DBBFFE63561"/>
          </w:pPr>
          <w:r w:rsidRPr="009E2F1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3CD3B335EBC4CC0A57593E64E6EB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90BB2-A017-44F3-8F10-B5856B9E79EC}"/>
      </w:docPartPr>
      <w:docPartBody>
        <w:p w:rsidR="00000000" w:rsidRDefault="00D42F4E" w:rsidP="00D42F4E">
          <w:pPr>
            <w:pStyle w:val="E3CD3B335EBC4CC0A57593E64E6EBE47"/>
          </w:pPr>
          <w:r w:rsidRPr="009E2F1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4E9F04C78B146109FFF99E4813C3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711E1-4A5E-48D1-BB6F-ADA45FE8959B}"/>
      </w:docPartPr>
      <w:docPartBody>
        <w:p w:rsidR="00000000" w:rsidRDefault="00D42F4E" w:rsidP="00D42F4E">
          <w:pPr>
            <w:pStyle w:val="84E9F04C78B146109FFF99E4813C3A4F"/>
          </w:pPr>
          <w:r w:rsidRPr="009E2F1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7FF51F34E414FAB8F125FDF6936B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0F137-70A1-404B-8AE7-423B08FF215F}"/>
      </w:docPartPr>
      <w:docPartBody>
        <w:p w:rsidR="00000000" w:rsidRDefault="00D42F4E" w:rsidP="00D42F4E">
          <w:pPr>
            <w:pStyle w:val="07FF51F34E414FAB8F125FDF6936B8D5"/>
          </w:pPr>
          <w:r w:rsidRPr="009E2F1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9426F77A56B46D58EDC2AF853D60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20CFE-054D-464B-BABD-8F2759411DA2}"/>
      </w:docPartPr>
      <w:docPartBody>
        <w:p w:rsidR="00000000" w:rsidRDefault="00D42F4E" w:rsidP="00D42F4E">
          <w:pPr>
            <w:pStyle w:val="C9426F77A56B46D58EDC2AF853D60FC5"/>
          </w:pPr>
          <w:r w:rsidRPr="009E2F1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74176A251DC460985CD0C8256CCD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8668A-F6BD-4649-B0C0-45FB9DBBEE54}"/>
      </w:docPartPr>
      <w:docPartBody>
        <w:p w:rsidR="00000000" w:rsidRDefault="00D42F4E" w:rsidP="00D42F4E">
          <w:pPr>
            <w:pStyle w:val="674176A251DC460985CD0C8256CCD284"/>
          </w:pPr>
          <w:r w:rsidRPr="009E2F1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5ED96A3EF154A9BAA5527129B3FC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2F4F4-3C83-49F6-A8C4-1A34BB5AAAEE}"/>
      </w:docPartPr>
      <w:docPartBody>
        <w:p w:rsidR="00000000" w:rsidRDefault="00D42F4E" w:rsidP="00D42F4E">
          <w:pPr>
            <w:pStyle w:val="E5ED96A3EF154A9BAA5527129B3FC1C2"/>
          </w:pPr>
          <w:r w:rsidRPr="009E2F1C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F4E"/>
    <w:rsid w:val="00D42F4E"/>
    <w:rsid w:val="00E8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42F4E"/>
    <w:rPr>
      <w:color w:val="808080"/>
    </w:rPr>
  </w:style>
  <w:style w:type="paragraph" w:customStyle="1" w:styleId="BA4698780AEE46E4A6D7004DA2410159">
    <w:name w:val="BA4698780AEE46E4A6D7004DA2410159"/>
    <w:rsid w:val="00D42F4E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5679CCD0B454923895FFF64BD93BB9E">
    <w:name w:val="F5679CCD0B454923895FFF64BD93BB9E"/>
    <w:rsid w:val="00D42F4E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53E1D8BA95D438B8E70F4E8449F5BE3">
    <w:name w:val="853E1D8BA95D438B8E70F4E8449F5BE3"/>
    <w:rsid w:val="00D42F4E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79B252D46D4B01B5C66DBBFFE63561">
    <w:name w:val="E679B252D46D4B01B5C66DBBFFE63561"/>
    <w:rsid w:val="00D42F4E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3CD3B335EBC4CC0A57593E64E6EBE47">
    <w:name w:val="E3CD3B335EBC4CC0A57593E64E6EBE47"/>
    <w:rsid w:val="00D42F4E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4E9F04C78B146109FFF99E4813C3A4F">
    <w:name w:val="84E9F04C78B146109FFF99E4813C3A4F"/>
    <w:rsid w:val="00D42F4E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7FF51F34E414FAB8F125FDF6936B8D5">
    <w:name w:val="07FF51F34E414FAB8F125FDF6936B8D5"/>
    <w:rsid w:val="00D42F4E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9426F77A56B46D58EDC2AF853D60FC5">
    <w:name w:val="C9426F77A56B46D58EDC2AF853D60FC5"/>
    <w:rsid w:val="00D42F4E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4176A251DC460985CD0C8256CCD284">
    <w:name w:val="674176A251DC460985CD0C8256CCD284"/>
    <w:rsid w:val="00D42F4E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5ED96A3EF154A9BAA5527129B3FC1C2">
    <w:name w:val="E5ED96A3EF154A9BAA5527129B3FC1C2"/>
    <w:rsid w:val="00D42F4E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D7C2A20-75B2-412A-9876-F7A2A98B8A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suscripción.dotx</Template>
  <TotalTime>0</TotalTime>
  <Pages>1</Pages>
  <Words>145</Words>
  <Characters>803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2021-12-27T11:47:00Z</dcterms:created>
  <dcterms:modified xsi:type="dcterms:W3CDTF">2021-12-27T11:54:00Z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